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C65" w:rsidRPr="00AD10F3" w:rsidRDefault="00360C65">
      <w:pPr>
        <w:rPr>
          <w:sz w:val="18"/>
          <w:szCs w:val="18"/>
        </w:rPr>
      </w:pPr>
      <w:r w:rsidRPr="00182116">
        <w:rPr>
          <w:noProof/>
          <w:lang w:eastAsia="pt-B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" o:spid="_x0000_i1025" type="#_x0000_t75" style="width:421.5pt;height:319.5pt;visibility:visible">
            <v:imagedata r:id="rId4" o:title=""/>
            <o:lock v:ext="edit" cropping="t"/>
          </v:shape>
        </w:pict>
      </w:r>
      <w:r w:rsidRPr="00AD10F3">
        <w:rPr>
          <w:sz w:val="18"/>
          <w:szCs w:val="18"/>
        </w:rPr>
        <w:t>Olá queridas Madrinhas e queridos Padrinhos.</w:t>
      </w:r>
    </w:p>
    <w:p w:rsidR="00360C65" w:rsidRPr="00AD10F3" w:rsidRDefault="00360C65" w:rsidP="00AC17D1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>Mais ano se encerra, nós da Equipe do Vira Lata e Déz e todos os nossos queridos animais queremos com muito carinho desejar a todos vocês um natal maravilhoso cheio de energia     positiva e muita saúde e 2012 com muita paz, tranquilidade, saúde e dinheirinho.....</w:t>
      </w:r>
    </w:p>
    <w:p w:rsidR="00360C65" w:rsidRPr="00AD10F3" w:rsidRDefault="00360C65" w:rsidP="00AC17D1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>Este ano não foi dos mais fáceis, mas com muita perseverança e acima de tudo com o apoio quer financeiro, emocional que recebemos com mensagens de carinho, e-mails, superamos e viraremos o ano juntos com muito otimismo, porque Nós somos:os olhos, as mãos, a fala dos animais, por eles não podemos esmorecer.</w:t>
      </w:r>
    </w:p>
    <w:p w:rsidR="00360C65" w:rsidRPr="00AD10F3" w:rsidRDefault="00360C65" w:rsidP="00AC17D1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>Uma noticia ótima é que conseguimos comprar uma Kombi, mais uma prestação?!?!?! Sim de R$ 1.006,00(36 parcelas)mas,acima de mais uma divida, um carro maravilhoso que cabe quase todos os animais que teremos que carregar, já estamos usando o carro batizada de MARIA FILO, esta sendo excelente ter espaço e ter um carro novo que não quebra, lembrem se  rodamos quase 300 km por dia!!! Haja motor e gasolina!!!!!!!</w:t>
      </w:r>
    </w:p>
    <w:p w:rsidR="00360C65" w:rsidRPr="00AD10F3" w:rsidRDefault="00360C65" w:rsidP="00AC17D1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>Algumas dividas de 2011 ainda restam, mas nada comparado ao que estava....nossa muito obrigada! Continuaremos agradecer  sempre as doações extras........</w:t>
      </w:r>
    </w:p>
    <w:p w:rsidR="00360C65" w:rsidRPr="00AD10F3" w:rsidRDefault="00360C65" w:rsidP="00AC17D1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>Feliz 2012 Ana Tancredi e equipe do Vira Lata e Dez!!</w:t>
      </w:r>
      <w:r w:rsidRPr="00AD10F3">
        <w:rPr>
          <w:noProof/>
          <w:sz w:val="18"/>
          <w:szCs w:val="18"/>
          <w:lang w:eastAsia="pt-BR"/>
        </w:rPr>
        <w:t xml:space="preserve"> </w:t>
      </w:r>
    </w:p>
    <w:p w:rsidR="00360C65" w:rsidRPr="00AD10F3" w:rsidRDefault="00360C65" w:rsidP="00AD10F3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 xml:space="preserve">Não esqueça de deixar sempre no seu animal a plaquinha de identificação com telefone com DDD Precisamos de mantas, panos rústicos, , túneis, casinhas e almofadas para nossos peludos, pois no sítio venta muito. As doações podem ser enviadas à RUA MACUNIS, 453 - ALTO DE PINHEIROS. </w:t>
      </w:r>
      <w:r>
        <w:rPr>
          <w:sz w:val="18"/>
          <w:szCs w:val="18"/>
        </w:rPr>
        <w:t>Ração sabor e vida cao e gato, jornal, jornal....</w:t>
      </w:r>
      <w:bookmarkStart w:id="0" w:name="_GoBack"/>
      <w:bookmarkEnd w:id="0"/>
    </w:p>
    <w:p w:rsidR="00360C65" w:rsidRPr="00AD10F3" w:rsidRDefault="00360C65" w:rsidP="00AD10F3">
      <w:pPr>
        <w:jc w:val="both"/>
        <w:rPr>
          <w:sz w:val="18"/>
          <w:szCs w:val="18"/>
        </w:rPr>
      </w:pPr>
    </w:p>
    <w:p w:rsidR="00360C65" w:rsidRPr="00AD10F3" w:rsidRDefault="00360C65" w:rsidP="00AD10F3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>Banco Itaú - agência 0300 - conta 02395-9 - CNPJ 05.55.10.27/0001-96 e Banco Bradesco - agência 1361 - Conta 14376-6 - CNPJ 05.551.027/0001-96.</w:t>
      </w:r>
    </w:p>
    <w:p w:rsidR="00360C65" w:rsidRPr="00AD10F3" w:rsidRDefault="00360C65" w:rsidP="00AC17D1">
      <w:pPr>
        <w:jc w:val="both"/>
        <w:rPr>
          <w:sz w:val="18"/>
          <w:szCs w:val="18"/>
        </w:rPr>
      </w:pPr>
    </w:p>
    <w:p w:rsidR="00360C65" w:rsidRPr="00AD10F3" w:rsidRDefault="00360C65" w:rsidP="00AC17D1">
      <w:pPr>
        <w:jc w:val="both"/>
        <w:rPr>
          <w:sz w:val="18"/>
          <w:szCs w:val="18"/>
        </w:rPr>
      </w:pPr>
      <w:r w:rsidRPr="00AD10F3">
        <w:rPr>
          <w:sz w:val="18"/>
          <w:szCs w:val="18"/>
        </w:rPr>
        <w:t xml:space="preserve"> </w:t>
      </w:r>
    </w:p>
    <w:sectPr w:rsidR="00360C65" w:rsidRPr="00AD10F3" w:rsidSect="00E866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28FF"/>
    <w:rsid w:val="00182116"/>
    <w:rsid w:val="00182433"/>
    <w:rsid w:val="001B4C6C"/>
    <w:rsid w:val="0035213A"/>
    <w:rsid w:val="00360C65"/>
    <w:rsid w:val="004234B5"/>
    <w:rsid w:val="005855EB"/>
    <w:rsid w:val="005D008C"/>
    <w:rsid w:val="00A10D65"/>
    <w:rsid w:val="00AC17D1"/>
    <w:rsid w:val="00AC28FF"/>
    <w:rsid w:val="00AD10F3"/>
    <w:rsid w:val="00E86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6D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C2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28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268</Words>
  <Characters>1449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Olá queridas Madrinhas e queridos Padrinhos</dc:title>
  <dc:subject/>
  <dc:creator>LOCAL</dc:creator>
  <cp:keywords/>
  <dc:description/>
  <cp:lastModifiedBy>Erico</cp:lastModifiedBy>
  <cp:revision>2</cp:revision>
  <cp:lastPrinted>2011-12-26T12:27:00Z</cp:lastPrinted>
  <dcterms:created xsi:type="dcterms:W3CDTF">2012-01-30T13:49:00Z</dcterms:created>
  <dcterms:modified xsi:type="dcterms:W3CDTF">2012-01-30T13:49:00Z</dcterms:modified>
</cp:coreProperties>
</file>